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70" w:type="dxa"/>
        <w:tblInd w:w="-9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70"/>
      </w:tblGrid>
      <w:tr w:rsidR="007E26A8" w14:paraId="36FB91B8" w14:textId="77777777" w:rsidTr="00930B85">
        <w:trPr>
          <w:trHeight w:val="7962"/>
        </w:trPr>
        <w:tc>
          <w:tcPr>
            <w:tcW w:w="10970" w:type="dxa"/>
            <w:vAlign w:val="center"/>
          </w:tcPr>
          <w:tbl>
            <w:tblPr>
              <w:tblpPr w:leftFromText="180" w:rightFromText="180" w:horzAnchor="page" w:tblpX="22" w:tblpY="-1856"/>
              <w:tblOverlap w:val="never"/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87"/>
              <w:gridCol w:w="3383"/>
            </w:tblGrid>
            <w:tr w:rsidR="00B32B77" w14:paraId="540CFD87" w14:textId="77777777" w:rsidTr="001033F1">
              <w:trPr>
                <w:trHeight w:val="1"/>
              </w:trPr>
              <w:tc>
                <w:tcPr>
                  <w:tcW w:w="3458" w:type="pct"/>
                  <w:shd w:val="clear" w:color="auto" w:fill="052F61" w:themeFill="accent1"/>
                  <w:vAlign w:val="center"/>
                </w:tcPr>
                <w:p w14:paraId="48EE8F98" w14:textId="77777777" w:rsidR="007E26A8" w:rsidRDefault="00B32B77" w:rsidP="003B33F3">
                  <w:pPr>
                    <w:pStyle w:val="Title"/>
                  </w:pPr>
                  <w:r>
                    <w:t xml:space="preserve">Will I </w:t>
                  </w:r>
                  <w:r w:rsidR="001033F1" w:rsidRPr="001033F1">
                    <w:rPr>
                      <w:szCs w:val="96"/>
                    </w:rPr>
                    <w:t>s</w:t>
                  </w:r>
                  <w:r>
                    <w:t>till have my IEP</w:t>
                  </w:r>
                  <w:r w:rsidR="00C16BAC">
                    <w:t>/504 Plan</w:t>
                  </w:r>
                  <w:r>
                    <w:t xml:space="preserve"> in College? </w:t>
                  </w:r>
                </w:p>
              </w:tc>
              <w:tc>
                <w:tcPr>
                  <w:tcW w:w="1542" w:type="pct"/>
                </w:tcPr>
                <w:p w14:paraId="03078F31" w14:textId="77777777" w:rsidR="007E26A8" w:rsidRDefault="001033F1"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4A6E880C" wp14:editId="0D661F4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193040</wp:posOffset>
                        </wp:positionV>
                        <wp:extent cx="2110105" cy="1813560"/>
                        <wp:effectExtent l="0" t="0" r="0" b="0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download.jpe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0105" cy="181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A785B34" w14:textId="27D09837" w:rsidR="000C58E9" w:rsidRDefault="00187D68" w:rsidP="000C5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C58E9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2A0BAA8" wp14:editId="7327519C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147955</wp:posOffset>
                  </wp:positionV>
                  <wp:extent cx="2845435" cy="2738755"/>
                  <wp:effectExtent l="0" t="0" r="0" b="4445"/>
                  <wp:wrapSquare wrapText="bothSides"/>
                  <wp:docPr id="12" name="Picture 12" descr="mage result for umk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ge result for umk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35" cy="27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130374D5" w14:textId="08D9D517" w:rsidR="00187D68" w:rsidRPr="00187D68" w:rsidRDefault="00187D68" w:rsidP="0018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14:paraId="1D08E752" w14:textId="315AA991" w:rsidR="00F13C68" w:rsidRPr="000C58E9" w:rsidRDefault="00187D68" w:rsidP="000C5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87D68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C00D896" wp14:editId="77047CC8">
                  <wp:simplePos x="0" y="0"/>
                  <wp:positionH relativeFrom="column">
                    <wp:posOffset>4356100</wp:posOffset>
                  </wp:positionH>
                  <wp:positionV relativeFrom="paragraph">
                    <wp:posOffset>140970</wp:posOffset>
                  </wp:positionV>
                  <wp:extent cx="3472180" cy="2326640"/>
                  <wp:effectExtent l="0" t="0" r="7620" b="10160"/>
                  <wp:wrapSquare wrapText="bothSides"/>
                  <wp:docPr id="15" name="Picture 15" descr="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80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C03243" w14:textId="06F00E72" w:rsidR="000C58E9" w:rsidRPr="000C58E9" w:rsidRDefault="000C58E9" w:rsidP="000C5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14:paraId="03606C07" w14:textId="4543C026" w:rsidR="00187D68" w:rsidRPr="00187D68" w:rsidRDefault="00187D68" w:rsidP="0018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14:paraId="1166FCC3" w14:textId="5B7B680D" w:rsidR="007E26A8" w:rsidRDefault="007E26A8"/>
        </w:tc>
      </w:tr>
      <w:tr w:rsidR="007E26A8" w14:paraId="43A2F18A" w14:textId="77777777" w:rsidTr="00930B85">
        <w:trPr>
          <w:trHeight w:val="1"/>
        </w:trPr>
        <w:tc>
          <w:tcPr>
            <w:tcW w:w="10970" w:type="dxa"/>
            <w:shd w:val="clear" w:color="auto" w:fill="14967C" w:themeFill="accent3"/>
            <w:vAlign w:val="center"/>
          </w:tcPr>
          <w:p w14:paraId="6C120141" w14:textId="77777777" w:rsidR="004E09AF" w:rsidRPr="001033F1" w:rsidRDefault="001033F1" w:rsidP="001033F1">
            <w:pPr>
              <w:pStyle w:val="Subtitle"/>
              <w:ind w:left="720"/>
              <w:rPr>
                <w:sz w:val="36"/>
                <w:szCs w:val="36"/>
              </w:rPr>
            </w:pPr>
            <w:r w:rsidRPr="001033F1">
              <w:rPr>
                <w:sz w:val="36"/>
                <w:szCs w:val="36"/>
              </w:rPr>
              <w:t>Know that not everything on your plan from High School will follow you to College</w:t>
            </w:r>
          </w:p>
          <w:p w14:paraId="09C70A69" w14:textId="77777777" w:rsidR="001033F1" w:rsidRPr="00FC6EF9" w:rsidRDefault="001033F1" w:rsidP="001033F1">
            <w:pPr>
              <w:pStyle w:val="BlockText"/>
              <w:numPr>
                <w:ilvl w:val="0"/>
                <w:numId w:val="5"/>
              </w:numPr>
              <w:rPr>
                <w:b w:val="0"/>
              </w:rPr>
            </w:pPr>
            <w:r w:rsidRPr="00FC6EF9">
              <w:t>It is up to YOU to request accommodations.</w:t>
            </w:r>
            <w:r w:rsidRPr="00FC6EF9">
              <w:rPr>
                <w:b w:val="0"/>
              </w:rPr>
              <w:t xml:space="preserve"> The College will not provide support if you do not request it. </w:t>
            </w:r>
          </w:p>
          <w:p w14:paraId="33E711EC" w14:textId="77777777" w:rsidR="001033F1" w:rsidRPr="00FC6EF9" w:rsidRDefault="001033F1" w:rsidP="001033F1">
            <w:pPr>
              <w:pStyle w:val="BlockText"/>
              <w:numPr>
                <w:ilvl w:val="0"/>
                <w:numId w:val="5"/>
              </w:numPr>
              <w:rPr>
                <w:b w:val="0"/>
              </w:rPr>
            </w:pPr>
            <w:r w:rsidRPr="00FC6EF9">
              <w:rPr>
                <w:b w:val="0"/>
              </w:rPr>
              <w:t xml:space="preserve">There is </w:t>
            </w:r>
            <w:r w:rsidRPr="00FC6EF9">
              <w:t>NO</w:t>
            </w:r>
            <w:r w:rsidRPr="00FC6EF9">
              <w:rPr>
                <w:b w:val="0"/>
              </w:rPr>
              <w:t xml:space="preserve"> extended time on assignments and papers. </w:t>
            </w:r>
          </w:p>
          <w:p w14:paraId="42A751EB" w14:textId="77777777" w:rsidR="001033F1" w:rsidRPr="00FC6EF9" w:rsidRDefault="001033F1" w:rsidP="001033F1">
            <w:pPr>
              <w:pStyle w:val="BlockText"/>
              <w:numPr>
                <w:ilvl w:val="0"/>
                <w:numId w:val="5"/>
              </w:numPr>
              <w:rPr>
                <w:b w:val="0"/>
              </w:rPr>
            </w:pPr>
            <w:r w:rsidRPr="00FC6EF9">
              <w:rPr>
                <w:b w:val="0"/>
              </w:rPr>
              <w:t xml:space="preserve">Tests and assignments are </w:t>
            </w:r>
            <w:r w:rsidRPr="00FC6EF9">
              <w:t xml:space="preserve">NOT </w:t>
            </w:r>
            <w:r w:rsidRPr="00FC6EF9">
              <w:rPr>
                <w:b w:val="0"/>
              </w:rPr>
              <w:t xml:space="preserve">changed, shortened, or graded on a different scale </w:t>
            </w:r>
          </w:p>
          <w:p w14:paraId="27FE6D47" w14:textId="77777777" w:rsidR="001033F1" w:rsidRPr="00FC6EF9" w:rsidRDefault="001033F1" w:rsidP="001033F1">
            <w:pPr>
              <w:pStyle w:val="BlockText"/>
              <w:numPr>
                <w:ilvl w:val="0"/>
                <w:numId w:val="5"/>
              </w:numPr>
              <w:rPr>
                <w:b w:val="0"/>
              </w:rPr>
            </w:pPr>
            <w:r w:rsidRPr="00FC6EF9">
              <w:rPr>
                <w:b w:val="0"/>
              </w:rPr>
              <w:t xml:space="preserve">There are usually </w:t>
            </w:r>
            <w:r w:rsidRPr="00FC6EF9">
              <w:t>NOT</w:t>
            </w:r>
            <w:r w:rsidRPr="00FC6EF9">
              <w:rPr>
                <w:b w:val="0"/>
              </w:rPr>
              <w:t xml:space="preserve"> retakes or extra credit opportunities </w:t>
            </w:r>
          </w:p>
          <w:p w14:paraId="66B30C84" w14:textId="77777777" w:rsidR="001033F1" w:rsidRPr="00FC6EF9" w:rsidRDefault="001033F1" w:rsidP="001033F1">
            <w:pPr>
              <w:pStyle w:val="BlockText"/>
              <w:numPr>
                <w:ilvl w:val="0"/>
                <w:numId w:val="5"/>
              </w:numPr>
              <w:rPr>
                <w:b w:val="0"/>
              </w:rPr>
            </w:pPr>
            <w:r w:rsidRPr="00FC6EF9">
              <w:rPr>
                <w:b w:val="0"/>
              </w:rPr>
              <w:t xml:space="preserve">Stay on top of assignment </w:t>
            </w:r>
            <w:r w:rsidRPr="00FC6EF9">
              <w:t>deadlines</w:t>
            </w:r>
            <w:r w:rsidRPr="00FC6EF9">
              <w:rPr>
                <w:b w:val="0"/>
              </w:rPr>
              <w:t xml:space="preserve"> and when tests are coming up by looking at the</w:t>
            </w:r>
            <w:r w:rsidRPr="00FC6EF9">
              <w:t xml:space="preserve"> Syllabus</w:t>
            </w:r>
          </w:p>
          <w:p w14:paraId="7DF407FB" w14:textId="77777777" w:rsidR="001033F1" w:rsidRPr="00FC6EF9" w:rsidRDefault="001033F1" w:rsidP="001033F1">
            <w:pPr>
              <w:pStyle w:val="BlockText"/>
              <w:numPr>
                <w:ilvl w:val="0"/>
                <w:numId w:val="5"/>
              </w:numPr>
              <w:rPr>
                <w:b w:val="0"/>
              </w:rPr>
            </w:pPr>
            <w:r w:rsidRPr="00FC6EF9">
              <w:t>It is up to YOU</w:t>
            </w:r>
            <w:r w:rsidRPr="00FC6EF9">
              <w:rPr>
                <w:b w:val="0"/>
              </w:rPr>
              <w:t xml:space="preserve"> to find additional help if you are struggling in a course.  </w:t>
            </w:r>
          </w:p>
          <w:p w14:paraId="15E314D5" w14:textId="77777777" w:rsidR="001033F1" w:rsidRPr="005975D7" w:rsidRDefault="005975D7" w:rsidP="001033F1">
            <w:pPr>
              <w:pStyle w:val="BlockText"/>
              <w:numPr>
                <w:ilvl w:val="0"/>
                <w:numId w:val="5"/>
              </w:numPr>
            </w:pPr>
            <w:r w:rsidRPr="00FC6EF9">
              <w:rPr>
                <w:b w:val="0"/>
              </w:rPr>
              <w:t xml:space="preserve">You must provide written consent for your </w:t>
            </w:r>
            <w:r w:rsidRPr="00FC6EF9">
              <w:t>parents</w:t>
            </w:r>
            <w:r w:rsidRPr="00FC6EF9">
              <w:rPr>
                <w:b w:val="0"/>
              </w:rPr>
              <w:t xml:space="preserve"> to have </w:t>
            </w:r>
            <w:r w:rsidRPr="00FC6EF9">
              <w:t>access</w:t>
            </w:r>
            <w:r w:rsidRPr="00FC6EF9">
              <w:rPr>
                <w:b w:val="0"/>
              </w:rPr>
              <w:t xml:space="preserve"> to your </w:t>
            </w:r>
            <w:r w:rsidRPr="00FC6EF9">
              <w:t xml:space="preserve">academic </w:t>
            </w:r>
            <w:r w:rsidRPr="00FC6EF9">
              <w:rPr>
                <w:b w:val="0"/>
              </w:rPr>
              <w:t xml:space="preserve">and </w:t>
            </w:r>
            <w:r w:rsidRPr="00FC6EF9">
              <w:t>financial</w:t>
            </w:r>
            <w:r w:rsidRPr="00FC6EF9">
              <w:rPr>
                <w:b w:val="0"/>
              </w:rPr>
              <w:t xml:space="preserve"> records.</w:t>
            </w:r>
            <w:r>
              <w:t xml:space="preserve"> </w:t>
            </w:r>
          </w:p>
        </w:tc>
      </w:tr>
    </w:tbl>
    <w:p w14:paraId="5D1923E2" w14:textId="4CDDD0D0" w:rsidR="007E26A8" w:rsidRDefault="00B24173">
      <w:r>
        <w:br w:type="page"/>
      </w:r>
    </w:p>
    <w:p w14:paraId="28826C65" w14:textId="4F238CF7" w:rsidR="007E26A8" w:rsidRDefault="0069205E" w:rsidP="00B32B77">
      <w:pPr>
        <w:pStyle w:val="Heading1"/>
        <w:pBdr>
          <w:bottom w:val="single" w:sz="4" w:space="11" w:color="052F61" w:themeColor="accent1"/>
        </w:pBdr>
      </w:pPr>
      <w:r w:rsidRPr="00C81EB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4E71DC" wp14:editId="37E3A364">
            <wp:simplePos x="0" y="0"/>
            <wp:positionH relativeFrom="column">
              <wp:posOffset>3822700</wp:posOffset>
            </wp:positionH>
            <wp:positionV relativeFrom="paragraph">
              <wp:posOffset>1143000</wp:posOffset>
            </wp:positionV>
            <wp:extent cx="2437765" cy="1831340"/>
            <wp:effectExtent l="0" t="0" r="635" b="0"/>
            <wp:wrapSquare wrapText="bothSides"/>
            <wp:docPr id="9" name="Picture 9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A4E">
        <w:t>What kind of help can I get in College?</w:t>
      </w:r>
    </w:p>
    <w:p w14:paraId="2E85299F" w14:textId="62ED92BF" w:rsidR="007E26A8" w:rsidRDefault="007E26A8"/>
    <w:p w14:paraId="459A84D0" w14:textId="36D74ABA" w:rsidR="007E26A8" w:rsidRDefault="000A2A4E">
      <w:pPr>
        <w:pStyle w:val="Heading2"/>
      </w:pPr>
      <w:r>
        <w:t>COMMON ACCOMMODATIONS</w:t>
      </w:r>
    </w:p>
    <w:p w14:paraId="53E6076A" w14:textId="77777777" w:rsidR="007E26A8" w:rsidRDefault="009C6C53" w:rsidP="000A2A4E">
      <w:pPr>
        <w:pStyle w:val="ListParagraph"/>
        <w:numPr>
          <w:ilvl w:val="0"/>
          <w:numId w:val="2"/>
        </w:numPr>
      </w:pPr>
      <w:r>
        <w:t xml:space="preserve">Small group/ alternative setting for exams </w:t>
      </w:r>
    </w:p>
    <w:p w14:paraId="3AB73DE8" w14:textId="4197F710" w:rsidR="009C6C53" w:rsidRDefault="009C6C53" w:rsidP="000A2A4E">
      <w:pPr>
        <w:pStyle w:val="ListParagraph"/>
        <w:numPr>
          <w:ilvl w:val="0"/>
          <w:numId w:val="2"/>
        </w:numPr>
      </w:pPr>
      <w:r>
        <w:t xml:space="preserve">Extended time for exams </w:t>
      </w:r>
    </w:p>
    <w:p w14:paraId="2B5EA31A" w14:textId="0DA60623" w:rsidR="00C81EBD" w:rsidRPr="00C81EBD" w:rsidRDefault="009C6C53" w:rsidP="00C81EBD">
      <w:pPr>
        <w:pStyle w:val="ListParagraph"/>
        <w:numPr>
          <w:ilvl w:val="0"/>
          <w:numId w:val="2"/>
        </w:numPr>
      </w:pPr>
      <w:r>
        <w:t xml:space="preserve">Access to audio versions of texts (if there is a documented need) </w:t>
      </w:r>
    </w:p>
    <w:p w14:paraId="71272887" w14:textId="58F404D1" w:rsidR="007E26A8" w:rsidRDefault="007E26A8"/>
    <w:p w14:paraId="3625C83E" w14:textId="2469A0F7"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E164D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73BF374" wp14:editId="0A6AECF9">
            <wp:simplePos x="0" y="0"/>
            <wp:positionH relativeFrom="column">
              <wp:posOffset>-177800</wp:posOffset>
            </wp:positionH>
            <wp:positionV relativeFrom="paragraph">
              <wp:posOffset>153670</wp:posOffset>
            </wp:positionV>
            <wp:extent cx="2400935" cy="1800225"/>
            <wp:effectExtent l="0" t="0" r="12065" b="3175"/>
            <wp:wrapSquare wrapText="bothSides"/>
            <wp:docPr id="11" name="Picture 11" descr="mage result for college library latino 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college library latino stud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2A29B" w14:textId="373AA1A3" w:rsidR="00FE164D" w:rsidRPr="00FE164D" w:rsidRDefault="00FE164D" w:rsidP="00FE164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64AAECB" w14:textId="77777777" w:rsidR="007E26A8" w:rsidRDefault="009C6C53">
      <w:pPr>
        <w:pStyle w:val="Heading2"/>
      </w:pPr>
      <w:r>
        <w:t>TAKE ADVANTAGE OF FREE RESOURCES ON CAMPUS:</w:t>
      </w:r>
    </w:p>
    <w:p w14:paraId="7A205D03" w14:textId="77777777" w:rsidR="001320CA" w:rsidRDefault="001320CA" w:rsidP="009C6C53">
      <w:pPr>
        <w:pStyle w:val="ListParagraph"/>
        <w:numPr>
          <w:ilvl w:val="0"/>
          <w:numId w:val="3"/>
        </w:numPr>
      </w:pPr>
      <w:r>
        <w:t>Professor’s Office Hours</w:t>
      </w:r>
    </w:p>
    <w:p w14:paraId="469D2FEE" w14:textId="41A6B47C" w:rsidR="007E26A8" w:rsidRDefault="006C66CB" w:rsidP="009C6C53">
      <w:pPr>
        <w:pStyle w:val="ListParagraph"/>
        <w:numPr>
          <w:ilvl w:val="0"/>
          <w:numId w:val="3"/>
        </w:numPr>
      </w:pPr>
      <w:r>
        <w:t>Tutoring</w:t>
      </w:r>
      <w:r w:rsidR="00FA19AB">
        <w:t xml:space="preserve"> (general and Math/Science specific)</w:t>
      </w:r>
    </w:p>
    <w:p w14:paraId="17449069" w14:textId="77777777" w:rsidR="009C6C53" w:rsidRDefault="009C6C53" w:rsidP="009C6C53">
      <w:pPr>
        <w:pStyle w:val="ListParagraph"/>
        <w:numPr>
          <w:ilvl w:val="0"/>
          <w:numId w:val="3"/>
        </w:numPr>
      </w:pPr>
      <w:r>
        <w:t>Writing Center</w:t>
      </w:r>
    </w:p>
    <w:p w14:paraId="3366DCB4" w14:textId="0C2DAF33" w:rsidR="00FA19AB" w:rsidRDefault="00FA19AB" w:rsidP="009C6C53">
      <w:pPr>
        <w:pStyle w:val="ListParagraph"/>
        <w:numPr>
          <w:ilvl w:val="0"/>
          <w:numId w:val="3"/>
        </w:numPr>
      </w:pPr>
      <w:r>
        <w:t>Sign up for Supplemental Instruction courses/sessions</w:t>
      </w:r>
    </w:p>
    <w:p w14:paraId="3C64C28B" w14:textId="77777777" w:rsidR="001320CA" w:rsidRDefault="009C6C53" w:rsidP="009C6C53">
      <w:pPr>
        <w:pStyle w:val="ListParagraph"/>
        <w:numPr>
          <w:ilvl w:val="0"/>
          <w:numId w:val="3"/>
        </w:numPr>
      </w:pPr>
      <w:r>
        <w:t>Technology Center</w:t>
      </w:r>
      <w:r w:rsidR="00112FA6">
        <w:t xml:space="preserve"> or </w:t>
      </w:r>
      <w:r>
        <w:t>Library</w:t>
      </w:r>
    </w:p>
    <w:p w14:paraId="1E86699E" w14:textId="01FBE3E7" w:rsidR="001033F1" w:rsidRDefault="00112FA6" w:rsidP="001033F1">
      <w:pPr>
        <w:pStyle w:val="ListParagraph"/>
        <w:numPr>
          <w:ilvl w:val="0"/>
          <w:numId w:val="3"/>
        </w:numPr>
      </w:pPr>
      <w:r>
        <w:t>Ask a peer if you can reference their notes or study together</w:t>
      </w:r>
      <w:bookmarkStart w:id="0" w:name="_GoBack"/>
      <w:bookmarkEnd w:id="0"/>
    </w:p>
    <w:tbl>
      <w:tblPr>
        <w:tblW w:w="10970" w:type="dxa"/>
        <w:tblInd w:w="-9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70"/>
      </w:tblGrid>
      <w:tr w:rsidR="001033F1" w14:paraId="680982D2" w14:textId="77777777" w:rsidTr="00E52EFE">
        <w:trPr>
          <w:trHeight w:val="1"/>
        </w:trPr>
        <w:tc>
          <w:tcPr>
            <w:tcW w:w="10970" w:type="dxa"/>
            <w:shd w:val="clear" w:color="auto" w:fill="14967C" w:themeFill="accent3"/>
            <w:vAlign w:val="center"/>
          </w:tcPr>
          <w:p w14:paraId="258E9366" w14:textId="77777777" w:rsidR="001033F1" w:rsidRPr="00930B85" w:rsidRDefault="001033F1" w:rsidP="00E52EFE">
            <w:pPr>
              <w:pStyle w:val="Subtitle"/>
              <w:rPr>
                <w:sz w:val="44"/>
                <w:szCs w:val="44"/>
              </w:rPr>
            </w:pPr>
            <w:r w:rsidRPr="00930B85">
              <w:rPr>
                <w:sz w:val="44"/>
                <w:szCs w:val="44"/>
              </w:rPr>
              <w:t>How to Access Services in College</w:t>
            </w:r>
          </w:p>
          <w:p w14:paraId="69B975B3" w14:textId="77777777" w:rsidR="001033F1" w:rsidRPr="00FC6EF9" w:rsidRDefault="001033F1" w:rsidP="00E52EFE">
            <w:pPr>
              <w:pStyle w:val="BlockText"/>
              <w:numPr>
                <w:ilvl w:val="0"/>
                <w:numId w:val="1"/>
              </w:numPr>
              <w:rPr>
                <w:b w:val="0"/>
              </w:rPr>
            </w:pPr>
            <w:r w:rsidRPr="00FC6EF9">
              <w:rPr>
                <w:b w:val="0"/>
              </w:rPr>
              <w:t>Students, you must</w:t>
            </w:r>
            <w:r w:rsidRPr="00FC6EF9">
              <w:t xml:space="preserve"> identify</w:t>
            </w:r>
            <w:r w:rsidRPr="00FC6EF9">
              <w:rPr>
                <w:b w:val="0"/>
              </w:rPr>
              <w:t xml:space="preserve"> that you have a </w:t>
            </w:r>
            <w:r w:rsidRPr="00FC6EF9">
              <w:t>disability</w:t>
            </w:r>
            <w:r w:rsidRPr="00FC6EF9">
              <w:rPr>
                <w:b w:val="0"/>
              </w:rPr>
              <w:t xml:space="preserve"> and </w:t>
            </w:r>
            <w:r w:rsidRPr="00FC6EF9">
              <w:t>request accommodations</w:t>
            </w:r>
            <w:r w:rsidRPr="00FC6EF9">
              <w:rPr>
                <w:b w:val="0"/>
              </w:rPr>
              <w:t xml:space="preserve"> by contacting the </w:t>
            </w:r>
            <w:r w:rsidRPr="00FC6EF9">
              <w:t>Office of Disability Support Services</w:t>
            </w:r>
            <w:r w:rsidRPr="00FC6EF9">
              <w:rPr>
                <w:b w:val="0"/>
              </w:rPr>
              <w:t xml:space="preserve"> at your College.  </w:t>
            </w:r>
            <w:r w:rsidR="005975D7" w:rsidRPr="00FC6EF9">
              <w:rPr>
                <w:b w:val="0"/>
              </w:rPr>
              <w:t xml:space="preserve"> Tip: Do this before the semester starts! Don’t wait!</w:t>
            </w:r>
          </w:p>
          <w:p w14:paraId="0AE53AB8" w14:textId="77777777" w:rsidR="001033F1" w:rsidRPr="00FC6EF9" w:rsidRDefault="001033F1" w:rsidP="00E52EFE">
            <w:pPr>
              <w:pStyle w:val="BlockText"/>
              <w:numPr>
                <w:ilvl w:val="0"/>
                <w:numId w:val="1"/>
              </w:numPr>
              <w:rPr>
                <w:b w:val="0"/>
              </w:rPr>
            </w:pPr>
            <w:r w:rsidRPr="00FC6EF9">
              <w:t>Set up a meeting</w:t>
            </w:r>
            <w:r w:rsidRPr="00FC6EF9">
              <w:rPr>
                <w:b w:val="0"/>
              </w:rPr>
              <w:t xml:space="preserve"> and bring required </w:t>
            </w:r>
            <w:r w:rsidRPr="00FC6EF9">
              <w:t>documentation</w:t>
            </w:r>
            <w:r w:rsidRPr="00FC6EF9">
              <w:rPr>
                <w:b w:val="0"/>
              </w:rPr>
              <w:t xml:space="preserve"> (IEP or 504 Plan, Evaluation report, Summary of Performance, Transcript, ACT, etc.)</w:t>
            </w:r>
          </w:p>
          <w:p w14:paraId="170A692E" w14:textId="77777777" w:rsidR="001033F1" w:rsidRPr="00FC6EF9" w:rsidRDefault="001033F1" w:rsidP="00E52EFE">
            <w:pPr>
              <w:pStyle w:val="BlockText"/>
              <w:numPr>
                <w:ilvl w:val="0"/>
                <w:numId w:val="1"/>
              </w:numPr>
              <w:rPr>
                <w:b w:val="0"/>
              </w:rPr>
            </w:pPr>
            <w:r w:rsidRPr="00FC6EF9">
              <w:rPr>
                <w:b w:val="0"/>
              </w:rPr>
              <w:t xml:space="preserve">During the meeting, be prepared to </w:t>
            </w:r>
            <w:r w:rsidRPr="00FC6EF9">
              <w:t xml:space="preserve">talk </w:t>
            </w:r>
            <w:r w:rsidRPr="00FC6EF9">
              <w:rPr>
                <w:b w:val="0"/>
              </w:rPr>
              <w:t xml:space="preserve">about </w:t>
            </w:r>
            <w:r w:rsidRPr="00FC6EF9">
              <w:t>what has helped you</w:t>
            </w:r>
            <w:r w:rsidRPr="00FC6EF9">
              <w:rPr>
                <w:b w:val="0"/>
              </w:rPr>
              <w:t xml:space="preserve"> in school as well as how your disability affects your </w:t>
            </w:r>
            <w:r w:rsidRPr="00FC6EF9">
              <w:t xml:space="preserve">academics </w:t>
            </w:r>
            <w:r w:rsidRPr="00FC6EF9">
              <w:rPr>
                <w:b w:val="0"/>
              </w:rPr>
              <w:t xml:space="preserve">(reading, writing, math), </w:t>
            </w:r>
            <w:r w:rsidRPr="00FC6EF9">
              <w:t>communication, technology use, group interaction, and classroom environment</w:t>
            </w:r>
          </w:p>
          <w:p w14:paraId="0571D65E" w14:textId="77777777" w:rsidR="005975D7" w:rsidRPr="00FC6EF9" w:rsidRDefault="001033F1" w:rsidP="005975D7">
            <w:pPr>
              <w:pStyle w:val="BlockText"/>
              <w:numPr>
                <w:ilvl w:val="0"/>
                <w:numId w:val="1"/>
              </w:numPr>
              <w:rPr>
                <w:b w:val="0"/>
              </w:rPr>
            </w:pPr>
            <w:r w:rsidRPr="00FC6EF9">
              <w:rPr>
                <w:b w:val="0"/>
              </w:rPr>
              <w:t xml:space="preserve">If eligible, you will be provided a </w:t>
            </w:r>
            <w:r w:rsidRPr="00FC6EF9">
              <w:t>letter of accommodations</w:t>
            </w:r>
            <w:r w:rsidRPr="00FC6EF9">
              <w:rPr>
                <w:b w:val="0"/>
              </w:rPr>
              <w:t xml:space="preserve"> that you must provide to each of your instructors. Be sure to </w:t>
            </w:r>
            <w:r w:rsidRPr="00FC6EF9">
              <w:t>talk with your professors</w:t>
            </w:r>
            <w:r w:rsidRPr="00FC6EF9">
              <w:rPr>
                <w:b w:val="0"/>
              </w:rPr>
              <w:t xml:space="preserve"> </w:t>
            </w:r>
            <w:r w:rsidR="005975D7" w:rsidRPr="00FC6EF9">
              <w:rPr>
                <w:b w:val="0"/>
              </w:rPr>
              <w:t xml:space="preserve">at the </w:t>
            </w:r>
            <w:r w:rsidR="005975D7" w:rsidRPr="00FC6EF9">
              <w:t>beginning</w:t>
            </w:r>
            <w:r w:rsidR="005975D7" w:rsidRPr="00FC6EF9">
              <w:rPr>
                <w:b w:val="0"/>
              </w:rPr>
              <w:t xml:space="preserve"> of your course about what you need. </w:t>
            </w:r>
          </w:p>
          <w:p w14:paraId="7B3980A7" w14:textId="412F0E54" w:rsidR="001033F1" w:rsidRDefault="005975D7" w:rsidP="00FC6EF9">
            <w:pPr>
              <w:pStyle w:val="BlockText"/>
              <w:numPr>
                <w:ilvl w:val="0"/>
                <w:numId w:val="1"/>
              </w:numPr>
            </w:pPr>
            <w:r w:rsidRPr="00FC6EF9">
              <w:rPr>
                <w:b w:val="0"/>
              </w:rPr>
              <w:t xml:space="preserve">Make sure to </w:t>
            </w:r>
            <w:r w:rsidR="001033F1" w:rsidRPr="00FC6EF9">
              <w:t>arrange</w:t>
            </w:r>
            <w:r w:rsidR="001033F1" w:rsidRPr="00FC6EF9">
              <w:rPr>
                <w:b w:val="0"/>
              </w:rPr>
              <w:t xml:space="preserve"> testing accommodations</w:t>
            </w:r>
            <w:r w:rsidR="00FC6EF9">
              <w:t xml:space="preserve"> in advance</w:t>
            </w:r>
            <w:r w:rsidRPr="00FC6EF9">
              <w:rPr>
                <w:b w:val="0"/>
              </w:rPr>
              <w:t>!</w:t>
            </w:r>
            <w:r>
              <w:t xml:space="preserve"> </w:t>
            </w:r>
          </w:p>
        </w:tc>
      </w:tr>
    </w:tbl>
    <w:p w14:paraId="4FECB1BE" w14:textId="77777777" w:rsidR="001033F1" w:rsidRDefault="001033F1" w:rsidP="001033F1"/>
    <w:sectPr w:rsidR="001033F1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E18B2" w14:textId="77777777" w:rsidR="000F657E" w:rsidRDefault="000F657E">
      <w:pPr>
        <w:spacing w:after="0" w:line="240" w:lineRule="auto"/>
      </w:pPr>
      <w:r>
        <w:separator/>
      </w:r>
    </w:p>
  </w:endnote>
  <w:endnote w:type="continuationSeparator" w:id="0">
    <w:p w14:paraId="2776B09E" w14:textId="77777777" w:rsidR="000F657E" w:rsidRDefault="000F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メイリオ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6BCE7" w14:textId="77777777" w:rsidR="000F657E" w:rsidRDefault="000F657E">
      <w:pPr>
        <w:spacing w:after="0" w:line="240" w:lineRule="auto"/>
      </w:pPr>
      <w:r>
        <w:separator/>
      </w:r>
    </w:p>
  </w:footnote>
  <w:footnote w:type="continuationSeparator" w:id="0">
    <w:p w14:paraId="51A428FC" w14:textId="77777777" w:rsidR="000F657E" w:rsidRDefault="000F6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B79CE"/>
    <w:multiLevelType w:val="hybridMultilevel"/>
    <w:tmpl w:val="48B24FF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235D5BFE"/>
    <w:multiLevelType w:val="hybridMultilevel"/>
    <w:tmpl w:val="C58C1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011D7"/>
    <w:multiLevelType w:val="hybridMultilevel"/>
    <w:tmpl w:val="3924A2D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445C391B"/>
    <w:multiLevelType w:val="hybridMultilevel"/>
    <w:tmpl w:val="0372A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4614D"/>
    <w:multiLevelType w:val="hybridMultilevel"/>
    <w:tmpl w:val="2C260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BE"/>
    <w:rsid w:val="000A2A4E"/>
    <w:rsid w:val="000C58E9"/>
    <w:rsid w:val="000F657E"/>
    <w:rsid w:val="001033F1"/>
    <w:rsid w:val="00112FA6"/>
    <w:rsid w:val="001320CA"/>
    <w:rsid w:val="00187D68"/>
    <w:rsid w:val="001B04EE"/>
    <w:rsid w:val="00286825"/>
    <w:rsid w:val="003B33F3"/>
    <w:rsid w:val="004338E0"/>
    <w:rsid w:val="004E09AF"/>
    <w:rsid w:val="005975D7"/>
    <w:rsid w:val="005E32BC"/>
    <w:rsid w:val="0069205E"/>
    <w:rsid w:val="006C66CB"/>
    <w:rsid w:val="007827BE"/>
    <w:rsid w:val="007E26A8"/>
    <w:rsid w:val="00930B85"/>
    <w:rsid w:val="009C6C53"/>
    <w:rsid w:val="00AD7823"/>
    <w:rsid w:val="00B24173"/>
    <w:rsid w:val="00B32B77"/>
    <w:rsid w:val="00BB5777"/>
    <w:rsid w:val="00BD173B"/>
    <w:rsid w:val="00C16BAC"/>
    <w:rsid w:val="00C81EBD"/>
    <w:rsid w:val="00D27EA0"/>
    <w:rsid w:val="00DF584E"/>
    <w:rsid w:val="00F13C68"/>
    <w:rsid w:val="00FA19AB"/>
    <w:rsid w:val="00FC6EF9"/>
    <w:rsid w:val="00FE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8058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052F61" w:themeColor="accent1"/>
        <w:bottom w:val="single" w:sz="4" w:space="31" w:color="052F61" w:themeColor="accent1"/>
      </w:pBdr>
      <w:shd w:val="clear" w:color="auto" w:fill="052F61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032348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021730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032348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032348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02173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052F61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3234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02173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32348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02173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32348" w:themeColor="accent1" w:themeShade="BF"/>
    </w:rPr>
  </w:style>
  <w:style w:type="paragraph" w:styleId="ListParagraph">
    <w:name w:val="List Paragraph"/>
    <w:basedOn w:val="Normal"/>
    <w:uiPriority w:val="34"/>
    <w:unhideWhenUsed/>
    <w:qFormat/>
    <w:rsid w:val="000A2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kotowski/Library/Containers/com.microsoft.Word/Data/Library/Caches/1033/TM10002089/Brochure.dotx" TargetMode="Externa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</TotalTime>
  <Pages>2</Pages>
  <Words>309</Words>
  <Characters>1765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jkotowski@guadalupecenters.org</dc:creator>
  <cp:keywords/>
  <dc:description/>
  <cp:lastModifiedBy>jkotowski@guadalupecenters.org</cp:lastModifiedBy>
  <cp:revision>3</cp:revision>
  <dcterms:created xsi:type="dcterms:W3CDTF">2019-08-21T22:42:00Z</dcterms:created>
  <dcterms:modified xsi:type="dcterms:W3CDTF">2019-08-21T22:44:00Z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